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6DB" w:rsidRDefault="000D16DB">
      <w:pPr>
        <w:rPr>
          <w:rFonts w:cs="Tahom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07"/>
        <w:gridCol w:w="3987"/>
      </w:tblGrid>
      <w:tr w:rsidR="00017BD6" w:rsidRPr="0098622D" w:rsidTr="00DD33E7">
        <w:trPr>
          <w:trHeight w:val="397"/>
        </w:trPr>
        <w:tc>
          <w:tcPr>
            <w:tcW w:w="9287" w:type="dxa"/>
            <w:gridSpan w:val="3"/>
            <w:tcBorders>
              <w:bottom w:val="single" w:sz="4" w:space="0" w:color="D9D9D9"/>
            </w:tcBorders>
            <w:shd w:val="clear" w:color="auto" w:fill="auto"/>
          </w:tcPr>
          <w:p w:rsidR="00017BD6" w:rsidRPr="0098622D" w:rsidRDefault="00017BD6" w:rsidP="00DD33E7">
            <w:pPr>
              <w:pStyle w:val="Nzev"/>
              <w:spacing w:before="120" w:after="120"/>
            </w:pPr>
            <w:r w:rsidRPr="0098622D">
              <w:t xml:space="preserve">Žádost o povolení </w:t>
            </w:r>
            <w:r>
              <w:t>výjimky k provozování pyrotechnických efektů dle Obecně závazné vyhlášky č. 4-2011</w:t>
            </w:r>
          </w:p>
        </w:tc>
      </w:tr>
      <w:tr w:rsidR="00017BD6" w:rsidRPr="0098622D" w:rsidTr="00DD33E7">
        <w:trPr>
          <w:trHeight w:val="454"/>
        </w:trPr>
        <w:tc>
          <w:tcPr>
            <w:tcW w:w="9287" w:type="dxa"/>
            <w:gridSpan w:val="3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pStyle w:val="Nzev"/>
              <w:spacing w:before="0" w:after="0"/>
              <w:rPr>
                <w:rFonts w:ascii="Arial" w:hAnsi="Arial" w:cs="Arial"/>
              </w:rPr>
            </w:pPr>
            <w:r w:rsidRPr="00F37EA3">
              <w:rPr>
                <w:rFonts w:ascii="Arial" w:hAnsi="Arial" w:cs="Arial"/>
                <w:sz w:val="28"/>
              </w:rPr>
              <w:t>ŽADATEL</w:t>
            </w: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FYZICKÁ OSOBA</w:t>
            </w:r>
            <w:r>
              <w:rPr>
                <w:rFonts w:ascii="Arial" w:hAnsi="Arial" w:cs="Arial"/>
              </w:rPr>
              <w:t xml:space="preserve"> / FIRMA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jméno a příjmení</w:t>
            </w:r>
            <w:r>
              <w:rPr>
                <w:rFonts w:ascii="Arial" w:hAnsi="Arial" w:cs="Arial"/>
              </w:rPr>
              <w:t xml:space="preserve"> / název</w:t>
            </w:r>
          </w:p>
        </w:tc>
        <w:tc>
          <w:tcPr>
            <w:tcW w:w="3987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17BD6" w:rsidRPr="008C658D" w:rsidRDefault="00017BD6" w:rsidP="00DD33E7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 xml:space="preserve">adresa </w:t>
            </w:r>
            <w:r>
              <w:rPr>
                <w:rFonts w:ascii="Arial" w:hAnsi="Arial" w:cs="Arial"/>
              </w:rPr>
              <w:t>/ sídlo</w:t>
            </w:r>
          </w:p>
        </w:tc>
        <w:tc>
          <w:tcPr>
            <w:tcW w:w="398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>telefon</w:t>
            </w:r>
          </w:p>
        </w:tc>
        <w:tc>
          <w:tcPr>
            <w:tcW w:w="398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KONÁNÍ AKCE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</w:t>
            </w:r>
          </w:p>
        </w:tc>
        <w:tc>
          <w:tcPr>
            <w:tcW w:w="3987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Default="00017BD6" w:rsidP="00DD33E7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017BD6" w:rsidRDefault="00017BD6" w:rsidP="00DD33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čas</w:t>
            </w:r>
          </w:p>
        </w:tc>
        <w:tc>
          <w:tcPr>
            <w:tcW w:w="398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510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místo </w:t>
            </w:r>
            <w:r w:rsidRPr="00B23D4A">
              <w:rPr>
                <w:rFonts w:ascii="Arial" w:hAnsi="Arial" w:cs="Arial"/>
                <w:i/>
                <w:sz w:val="16"/>
              </w:rPr>
              <w:t>(např. Lipiny 150, před domem)</w:t>
            </w:r>
          </w:p>
        </w:tc>
        <w:tc>
          <w:tcPr>
            <w:tcW w:w="398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  <w:tr w:rsidR="00017BD6" w:rsidRPr="0098622D" w:rsidTr="00DD33E7">
        <w:trPr>
          <w:trHeight w:val="283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017BD6" w:rsidRPr="0098622D" w:rsidRDefault="00017BD6" w:rsidP="00DD33E7">
            <w:pPr>
              <w:rPr>
                <w:rFonts w:ascii="Arial" w:hAnsi="Arial" w:cs="Arial"/>
              </w:rPr>
            </w:pPr>
            <w:r w:rsidRPr="0098622D">
              <w:rPr>
                <w:rFonts w:ascii="Arial" w:hAnsi="Arial" w:cs="Arial"/>
              </w:rPr>
              <w:t xml:space="preserve">DŮVOD </w:t>
            </w:r>
            <w:r>
              <w:rPr>
                <w:rFonts w:ascii="Arial" w:hAnsi="Arial" w:cs="Arial"/>
              </w:rPr>
              <w:t xml:space="preserve">PODÁNÍ </w:t>
            </w:r>
            <w:r w:rsidRPr="0098622D">
              <w:rPr>
                <w:rFonts w:ascii="Arial" w:hAnsi="Arial" w:cs="Arial"/>
              </w:rPr>
              <w:t>ŽÁDOSTI</w:t>
            </w:r>
          </w:p>
        </w:tc>
        <w:tc>
          <w:tcPr>
            <w:tcW w:w="7194" w:type="dxa"/>
            <w:gridSpan w:val="2"/>
            <w:tcBorders>
              <w:top w:val="single" w:sz="4" w:space="0" w:color="000000"/>
              <w:left w:val="single" w:sz="4" w:space="0" w:color="D9D9D9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  <w:p w:rsidR="00017BD6" w:rsidRPr="00153FD0" w:rsidRDefault="00017BD6" w:rsidP="00DD33E7">
            <w:pPr>
              <w:rPr>
                <w:rFonts w:ascii="Arial" w:hAnsi="Arial" w:cs="Arial"/>
                <w:i/>
              </w:rPr>
            </w:pPr>
          </w:p>
        </w:tc>
      </w:tr>
    </w:tbl>
    <w:p w:rsidR="00241743" w:rsidRDefault="00241743">
      <w:pPr>
        <w:rPr>
          <w:rFonts w:ascii="Arial" w:hAnsi="Arial" w:cs="Arial"/>
        </w:rPr>
      </w:pPr>
    </w:p>
    <w:p w:rsidR="00017BD6" w:rsidRDefault="00017BD6">
      <w:pPr>
        <w:rPr>
          <w:rFonts w:ascii="Arial" w:hAnsi="Arial" w:cs="Arial"/>
        </w:rPr>
      </w:pPr>
    </w:p>
    <w:p w:rsidR="00017BD6" w:rsidRPr="0069565A" w:rsidRDefault="00017BD6">
      <w:pPr>
        <w:rPr>
          <w:rFonts w:ascii="Arial" w:hAnsi="Arial" w:cs="Arial"/>
        </w:rPr>
      </w:pPr>
    </w:p>
    <w:p w:rsidR="00241743" w:rsidRPr="000310FC" w:rsidRDefault="00241743" w:rsidP="002417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Podáno dne: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310FC">
        <w:rPr>
          <w:rFonts w:ascii="Arial" w:hAnsi="Arial" w:cs="Arial"/>
        </w:rPr>
        <w:t>Podpis (razítko) žadatele:</w:t>
      </w:r>
    </w:p>
    <w:p w:rsidR="00DD1865" w:rsidRDefault="00C82F6F">
      <w:pPr>
        <w:rPr>
          <w:rFonts w:cs="Tahoma"/>
          <w:sz w:val="24"/>
        </w:rPr>
      </w:pPr>
      <w:r>
        <w:rPr>
          <w:rFonts w:cs="Tahoma"/>
        </w:rPr>
        <w:t xml:space="preserve">                                                                          </w:t>
      </w:r>
      <w:bookmarkStart w:id="0" w:name="_GoBack"/>
      <w:bookmarkEnd w:id="0"/>
      <w:r>
        <w:rPr>
          <w:rFonts w:cs="Tahoma"/>
        </w:rPr>
        <w:t xml:space="preserve">                              </w:t>
      </w:r>
      <w:r>
        <w:rPr>
          <w:rFonts w:cs="Tahoma"/>
          <w:sz w:val="24"/>
        </w:rPr>
        <w:t xml:space="preserve"> </w:t>
      </w:r>
    </w:p>
    <w:sectPr w:rsidR="00DD1865">
      <w:headerReference w:type="default" r:id="rId8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953" w:rsidRDefault="00864953">
      <w:r>
        <w:separator/>
      </w:r>
    </w:p>
  </w:endnote>
  <w:endnote w:type="continuationSeparator" w:id="0">
    <w:p w:rsidR="00864953" w:rsidRDefault="0086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C194E6D9-BF61-44FB-B316-F9E86140EE19}"/>
    <w:embedBold r:id="rId2" w:fontKey="{1A3C3843-B732-4C94-AE3A-65A7E37AC4C8}"/>
    <w:embedItalic r:id="rId3" w:fontKey="{4718BA16-DA72-452E-A378-98770F34D0B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CE25522-43BD-4C95-AA39-0681F1BD14EB}"/>
    <w:embedItalic r:id="rId5" w:fontKey="{49DA5108-AD03-4CD5-9045-188D8A8A2DF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AC401C3-3EB9-44BC-9BCA-80CAC44D437C}"/>
    <w:embedBold r:id="rId7" w:fontKey="{57D575C3-A7A5-4765-AD7D-1ACAD390204F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8" w:fontKey="{52C5DCE9-7D83-4E8C-A777-A58DA16F1B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953" w:rsidRDefault="00864953">
      <w:r>
        <w:separator/>
      </w:r>
    </w:p>
  </w:footnote>
  <w:footnote w:type="continuationSeparator" w:id="0">
    <w:p w:rsidR="00864953" w:rsidRDefault="00864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B3" w:rsidRPr="00DD1865" w:rsidRDefault="00017BD6" w:rsidP="00CF2057">
    <w:pPr>
      <w:pStyle w:val="Zhlav"/>
      <w:tabs>
        <w:tab w:val="center" w:pos="567"/>
        <w:tab w:val="center" w:pos="709"/>
      </w:tabs>
      <w:spacing w:after="120" w:line="360" w:lineRule="auto"/>
      <w:jc w:val="right"/>
      <w:rPr>
        <w:rFonts w:cs="Tahoma"/>
        <w:b/>
        <w:caps/>
        <w:color w:val="333333"/>
        <w:sz w:val="32"/>
      </w:rPr>
    </w:pPr>
    <w:r>
      <w:rPr>
        <w:noProof/>
        <w:color w:val="333333"/>
        <w:sz w:val="22"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-76200</wp:posOffset>
          </wp:positionV>
          <wp:extent cx="885825" cy="971550"/>
          <wp:effectExtent l="0" t="0" r="9525" b="0"/>
          <wp:wrapSquare wrapText="bothSides"/>
          <wp:docPr id="1" name="obrázek 1" descr="znak_obce_boleh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obce_boleho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BB3" w:rsidRPr="00CF2057">
      <w:rPr>
        <w:rFonts w:cs="Tahoma"/>
        <w:b/>
        <w:caps/>
        <w:color w:val="333333"/>
        <w:sz w:val="36"/>
      </w:rPr>
      <w:t>Obec Bolehošť</w:t>
    </w:r>
  </w:p>
  <w:p w:rsidR="00B92BB3" w:rsidRPr="00DD1865" w:rsidRDefault="00CF2057" w:rsidP="00CF2057">
    <w:pPr>
      <w:pStyle w:val="Zhlav"/>
      <w:tabs>
        <w:tab w:val="center" w:pos="567"/>
        <w:tab w:val="center" w:pos="709"/>
      </w:tabs>
      <w:spacing w:after="60"/>
      <w:jc w:val="right"/>
      <w:rPr>
        <w:rFonts w:ascii="Arial" w:hAnsi="Arial" w:cs="Arial"/>
        <w:color w:val="333333"/>
      </w:rPr>
    </w:pPr>
    <w:r>
      <w:rPr>
        <w:rFonts w:ascii="Arial" w:hAnsi="Arial" w:cs="Arial"/>
        <w:color w:val="333333"/>
      </w:rPr>
      <w:t xml:space="preserve"> Bolehošť čp. 10, </w:t>
    </w:r>
    <w:r w:rsidR="00B92BB3" w:rsidRPr="00DD1865">
      <w:rPr>
        <w:rFonts w:ascii="Arial" w:hAnsi="Arial" w:cs="Arial"/>
        <w:color w:val="333333"/>
      </w:rPr>
      <w:t>51731 Bolehošť</w:t>
    </w:r>
  </w:p>
  <w:p w:rsidR="00B92BB3" w:rsidRPr="00CF2057" w:rsidRDefault="00B92BB3" w:rsidP="00B92BB3">
    <w:pPr>
      <w:pStyle w:val="Zhlav"/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0"/>
      </w:rPr>
    </w:pPr>
    <w:r w:rsidRPr="00DD1865">
      <w:rPr>
        <w:rFonts w:ascii="Arial" w:hAnsi="Arial" w:cs="Arial"/>
        <w:color w:val="333333"/>
      </w:rPr>
      <w:tab/>
    </w:r>
    <w:r w:rsidRPr="00CF2057">
      <w:rPr>
        <w:rFonts w:ascii="Arial" w:hAnsi="Arial" w:cs="Arial"/>
        <w:color w:val="333333"/>
        <w:sz w:val="16"/>
      </w:rPr>
      <w:t>tel. 494627134, email: ou.bolehost@tiscali.cz</w:t>
    </w:r>
    <w:r w:rsidRPr="00CF2057">
      <w:rPr>
        <w:rFonts w:ascii="Arial" w:hAnsi="Arial" w:cs="Arial"/>
        <w:color w:val="333333"/>
        <w:sz w:val="10"/>
      </w:rPr>
      <w:t xml:space="preserve"> </w:t>
    </w:r>
  </w:p>
  <w:p w:rsidR="00B92BB3" w:rsidRPr="00CF2057" w:rsidRDefault="00DD1865" w:rsidP="00DD1865">
    <w:pPr>
      <w:pStyle w:val="Zhlav"/>
      <w:pBdr>
        <w:bottom w:val="single" w:sz="12" w:space="1" w:color="333333"/>
      </w:pBdr>
      <w:tabs>
        <w:tab w:val="center" w:pos="567"/>
        <w:tab w:val="center" w:pos="709"/>
      </w:tabs>
      <w:jc w:val="right"/>
      <w:rPr>
        <w:rFonts w:ascii="Arial" w:hAnsi="Arial" w:cs="Arial"/>
        <w:color w:val="333333"/>
        <w:sz w:val="16"/>
      </w:rPr>
    </w:pPr>
    <w:r w:rsidRPr="00CF2057">
      <w:rPr>
        <w:rFonts w:ascii="Arial" w:hAnsi="Arial" w:cs="Arial"/>
        <w:color w:val="333333"/>
        <w:sz w:val="16"/>
      </w:rPr>
      <w:t xml:space="preserve">IČ: </w:t>
    </w:r>
    <w:r w:rsidR="00BC0C92" w:rsidRPr="00CF2057">
      <w:rPr>
        <w:rFonts w:ascii="Arial" w:hAnsi="Arial" w:cs="Arial"/>
        <w:color w:val="333333"/>
        <w:sz w:val="16"/>
      </w:rPr>
      <w:t xml:space="preserve">00274721, </w:t>
    </w:r>
    <w:r w:rsidR="00BC0C92">
      <w:rPr>
        <w:rFonts w:ascii="Arial" w:hAnsi="Arial" w:cs="Arial"/>
        <w:color w:val="333333"/>
        <w:sz w:val="16"/>
      </w:rPr>
      <w:t xml:space="preserve">bank.spoj.: </w:t>
    </w:r>
    <w:r w:rsidR="00CF2057">
      <w:rPr>
        <w:rFonts w:ascii="Arial" w:hAnsi="Arial" w:cs="Arial"/>
        <w:color w:val="333333"/>
        <w:sz w:val="16"/>
      </w:rPr>
      <w:t xml:space="preserve">ČS - </w:t>
    </w:r>
    <w:r w:rsidRPr="00CF2057">
      <w:rPr>
        <w:rFonts w:ascii="Arial" w:hAnsi="Arial" w:cs="Arial"/>
        <w:color w:val="333333"/>
        <w:sz w:val="16"/>
      </w:rPr>
      <w:t>1240133309/0800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DB"/>
    <w:rsid w:val="00006FF8"/>
    <w:rsid w:val="00017BD6"/>
    <w:rsid w:val="000D16DB"/>
    <w:rsid w:val="00115A46"/>
    <w:rsid w:val="00241743"/>
    <w:rsid w:val="0027618F"/>
    <w:rsid w:val="00294966"/>
    <w:rsid w:val="002B7FBD"/>
    <w:rsid w:val="004B20F8"/>
    <w:rsid w:val="004B5E11"/>
    <w:rsid w:val="005658E3"/>
    <w:rsid w:val="005732E4"/>
    <w:rsid w:val="00581015"/>
    <w:rsid w:val="005C60DC"/>
    <w:rsid w:val="005F4894"/>
    <w:rsid w:val="006671C6"/>
    <w:rsid w:val="0069565A"/>
    <w:rsid w:val="006C01EE"/>
    <w:rsid w:val="007B1534"/>
    <w:rsid w:val="007B7E16"/>
    <w:rsid w:val="00834333"/>
    <w:rsid w:val="00837BE9"/>
    <w:rsid w:val="00864953"/>
    <w:rsid w:val="008B28B7"/>
    <w:rsid w:val="009517A7"/>
    <w:rsid w:val="0099400A"/>
    <w:rsid w:val="00A1138E"/>
    <w:rsid w:val="00B271DE"/>
    <w:rsid w:val="00B72E46"/>
    <w:rsid w:val="00B87C00"/>
    <w:rsid w:val="00B92BB3"/>
    <w:rsid w:val="00BB30F4"/>
    <w:rsid w:val="00BC0C92"/>
    <w:rsid w:val="00C10D10"/>
    <w:rsid w:val="00C82F6F"/>
    <w:rsid w:val="00CF2057"/>
    <w:rsid w:val="00DD1865"/>
    <w:rsid w:val="00EB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D16DB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paragraph" w:styleId="Nzev">
    <w:name w:val="Title"/>
    <w:basedOn w:val="Normln"/>
    <w:next w:val="Normln"/>
    <w:link w:val="NzevChar"/>
    <w:qFormat/>
    <w:rsid w:val="000D16D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0D16DB"/>
    <w:rPr>
      <w:rFonts w:ascii="Cambria" w:hAnsi="Cambria"/>
      <w:b/>
      <w:bCs/>
      <w:kern w:val="28"/>
      <w:sz w:val="32"/>
      <w:szCs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D16DB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paragraph" w:styleId="Nzev">
    <w:name w:val="Title"/>
    <w:basedOn w:val="Normln"/>
    <w:next w:val="Normln"/>
    <w:link w:val="NzevChar"/>
    <w:qFormat/>
    <w:rsid w:val="000D16D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0D16DB"/>
    <w:rPr>
      <w:rFonts w:ascii="Cambria" w:hAnsi="Cambria"/>
      <w:b/>
      <w:bCs/>
      <w:kern w:val="28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BEC_form&#225;ln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OBEC_formální</Template>
  <TotalTime>0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KUBICEK</dc:creator>
  <cp:lastModifiedBy>KUBICEK</cp:lastModifiedBy>
  <cp:revision>2</cp:revision>
  <cp:lastPrinted>2010-12-07T12:31:00Z</cp:lastPrinted>
  <dcterms:created xsi:type="dcterms:W3CDTF">2011-12-01T07:25:00Z</dcterms:created>
  <dcterms:modified xsi:type="dcterms:W3CDTF">2011-12-01T07:25:00Z</dcterms:modified>
</cp:coreProperties>
</file>