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74" w:rsidRPr="00DD1865" w:rsidRDefault="00762074" w:rsidP="00762074">
      <w:pPr>
        <w:jc w:val="center"/>
        <w:rPr>
          <w:rFonts w:ascii="Arial" w:hAnsi="Arial" w:cs="Arial"/>
          <w:b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07"/>
        <w:gridCol w:w="647"/>
        <w:gridCol w:w="647"/>
        <w:gridCol w:w="699"/>
        <w:gridCol w:w="1994"/>
      </w:tblGrid>
      <w:tr w:rsidR="00762074" w:rsidRPr="0098622D" w:rsidTr="00EB311B">
        <w:trPr>
          <w:trHeight w:val="397"/>
        </w:trPr>
        <w:tc>
          <w:tcPr>
            <w:tcW w:w="9287" w:type="dxa"/>
            <w:gridSpan w:val="6"/>
            <w:tcBorders>
              <w:bottom w:val="single" w:sz="4" w:space="0" w:color="D9D9D9"/>
            </w:tcBorders>
            <w:shd w:val="clear" w:color="auto" w:fill="auto"/>
          </w:tcPr>
          <w:p w:rsidR="00762074" w:rsidRPr="00762074" w:rsidRDefault="00573331" w:rsidP="00AA5EFD">
            <w:pPr>
              <w:pStyle w:val="Nzev"/>
              <w:spacing w:before="120" w:after="120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Oznámení</w:t>
            </w:r>
            <w:r w:rsidR="00AA5EFD">
              <w:rPr>
                <w:rFonts w:ascii="Constantia" w:hAnsi="Constantia"/>
              </w:rPr>
              <w:t xml:space="preserve"> </w:t>
            </w:r>
            <w:r>
              <w:rPr>
                <w:rFonts w:ascii="Constantia" w:hAnsi="Constantia"/>
              </w:rPr>
              <w:t>o</w:t>
            </w:r>
            <w:r w:rsidR="00762074" w:rsidRPr="00762074">
              <w:rPr>
                <w:rFonts w:ascii="Constantia" w:hAnsi="Constantia"/>
              </w:rPr>
              <w:t xml:space="preserve"> kácení stromů rostoucí</w:t>
            </w:r>
            <w:r w:rsidR="00A464A3">
              <w:rPr>
                <w:rFonts w:ascii="Constantia" w:hAnsi="Constantia"/>
              </w:rPr>
              <w:t>ch</w:t>
            </w:r>
            <w:r w:rsidR="00762074" w:rsidRPr="00762074">
              <w:rPr>
                <w:rFonts w:ascii="Constantia" w:hAnsi="Constantia"/>
              </w:rPr>
              <w:t xml:space="preserve"> mimo les</w:t>
            </w:r>
            <w:r w:rsidR="00AA5EFD">
              <w:rPr>
                <w:rFonts w:ascii="Constantia" w:hAnsi="Constantia"/>
              </w:rPr>
              <w:t xml:space="preserve"> </w:t>
            </w:r>
            <w:r w:rsidR="00AA5EFD">
              <w:rPr>
                <w:rStyle w:val="Znakapoznpodarou"/>
                <w:rFonts w:ascii="Constantia" w:hAnsi="Constantia"/>
              </w:rPr>
              <w:footnoteReference w:id="1"/>
            </w:r>
          </w:p>
        </w:tc>
      </w:tr>
      <w:tr w:rsidR="00762074" w:rsidRPr="0098622D" w:rsidTr="00EB311B">
        <w:trPr>
          <w:trHeight w:val="454"/>
        </w:trPr>
        <w:tc>
          <w:tcPr>
            <w:tcW w:w="9287" w:type="dxa"/>
            <w:gridSpan w:val="6"/>
            <w:tcBorders>
              <w:top w:val="single" w:sz="4" w:space="0" w:color="D9D9D9"/>
            </w:tcBorders>
            <w:shd w:val="clear" w:color="auto" w:fill="auto"/>
            <w:vAlign w:val="center"/>
          </w:tcPr>
          <w:p w:rsidR="00762074" w:rsidRPr="0098622D" w:rsidRDefault="00573331" w:rsidP="00573331">
            <w:pPr>
              <w:pStyle w:val="Nzev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OZNAMOVA</w:t>
            </w:r>
            <w:r w:rsidR="00762074" w:rsidRPr="00F37EA3">
              <w:rPr>
                <w:rFonts w:ascii="Arial" w:hAnsi="Arial" w:cs="Arial"/>
                <w:sz w:val="28"/>
              </w:rPr>
              <w:t>TEL</w:t>
            </w: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FYZICKÁ OSOBA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jméno a příjmení / název</w:t>
            </w:r>
          </w:p>
        </w:tc>
        <w:tc>
          <w:tcPr>
            <w:tcW w:w="3987" w:type="dxa"/>
            <w:gridSpan w:val="4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datum narození / IČ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adresa / sídlo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telefon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POPIS ÚZEMÍ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katastrální území</w:t>
            </w:r>
          </w:p>
        </w:tc>
        <w:tc>
          <w:tcPr>
            <w:tcW w:w="3987" w:type="dxa"/>
            <w:gridSpan w:val="4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762074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číslo parcely</w:t>
            </w: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 w:val="restart"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POPIS DŘEVIN</w:t>
            </w: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20117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název stromu (úplný)</w:t>
            </w:r>
            <w:r w:rsidR="002011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8791A">
              <w:rPr>
                <w:rStyle w:val="Znakapoznpodarou"/>
                <w:rFonts w:ascii="Arial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1294" w:type="dxa"/>
            <w:gridSpan w:val="2"/>
            <w:tcBorders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počet kusů</w:t>
            </w:r>
          </w:p>
        </w:tc>
        <w:tc>
          <w:tcPr>
            <w:tcW w:w="2693" w:type="dxa"/>
            <w:gridSpan w:val="2"/>
            <w:tcBorders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 xml:space="preserve">obvod kmene </w:t>
            </w:r>
          </w:p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AD625B">
              <w:rPr>
                <w:rFonts w:ascii="Arial" w:hAnsi="Arial" w:cs="Arial"/>
                <w:i/>
                <w:sz w:val="16"/>
                <w:szCs w:val="18"/>
              </w:rPr>
              <w:t>(ve výšce 130 cm nad zemí)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20117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druh keře</w:t>
            </w:r>
            <w:r w:rsidR="002011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A5EFD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987" w:type="dxa"/>
            <w:gridSpan w:val="4"/>
            <w:tcBorders>
              <w:top w:val="single" w:sz="4" w:space="0" w:color="auto"/>
              <w:left w:val="single" w:sz="4" w:space="0" w:color="D9D9D9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výška a plocha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987" w:type="dxa"/>
            <w:gridSpan w:val="4"/>
            <w:tcBorders>
              <w:top w:val="single" w:sz="4" w:space="0" w:color="auto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987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000000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tcBorders>
              <w:top w:val="single" w:sz="4" w:space="0" w:color="000000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573331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 xml:space="preserve">DŮVOD </w:t>
            </w:r>
            <w:r w:rsidR="00573331">
              <w:rPr>
                <w:rFonts w:ascii="Arial" w:hAnsi="Arial" w:cs="Arial"/>
                <w:sz w:val="18"/>
                <w:szCs w:val="18"/>
              </w:rPr>
              <w:t>POKÁCENÍ</w:t>
            </w:r>
          </w:p>
        </w:tc>
        <w:tc>
          <w:tcPr>
            <w:tcW w:w="7194" w:type="dxa"/>
            <w:gridSpan w:val="5"/>
            <w:tcBorders>
              <w:top w:val="single" w:sz="4" w:space="0" w:color="000000"/>
              <w:left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:rsid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AD625B" w:rsidRPr="00762074" w:rsidRDefault="00AD625B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 w:val="restart"/>
            <w:tcBorders>
              <w:top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NÁHRADNÍ VÝSADBA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762074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druh dřeviny</w:t>
            </w:r>
            <w:r w:rsidR="00F879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A5EFD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762074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 xml:space="preserve">počet </w:t>
            </w:r>
            <w:r w:rsidR="00AD625B">
              <w:rPr>
                <w:rFonts w:ascii="Arial" w:hAnsi="Arial" w:cs="Arial"/>
                <w:sz w:val="18"/>
                <w:szCs w:val="18"/>
              </w:rPr>
              <w:t>kusů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:rsidR="00762074" w:rsidRPr="00762074" w:rsidRDefault="00AD625B" w:rsidP="00AD625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762074" w:rsidRPr="00762074">
              <w:rPr>
                <w:rFonts w:ascii="Arial" w:hAnsi="Arial" w:cs="Arial"/>
                <w:sz w:val="18"/>
                <w:szCs w:val="18"/>
              </w:rPr>
              <w:t>ísto</w:t>
            </w:r>
            <w:r>
              <w:rPr>
                <w:rFonts w:ascii="Arial" w:hAnsi="Arial" w:cs="Arial"/>
                <w:sz w:val="18"/>
                <w:szCs w:val="18"/>
              </w:rPr>
              <w:t xml:space="preserve"> výsadby </w:t>
            </w:r>
            <w:r w:rsidRPr="00AD625B">
              <w:rPr>
                <w:rFonts w:ascii="Arial" w:hAnsi="Arial" w:cs="Arial"/>
                <w:i/>
                <w:sz w:val="16"/>
                <w:szCs w:val="18"/>
              </w:rPr>
              <w:t>(parcelní číslo)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3" w:type="dxa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bottom w:val="single" w:sz="4" w:space="0" w:color="000000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3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9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000000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 w:val="restart"/>
            <w:tcBorders>
              <w:top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DOLOŽENÉ DOKUMENTY</w:t>
            </w:r>
          </w:p>
          <w:p w:rsidR="00762074" w:rsidRPr="00762074" w:rsidRDefault="00762074" w:rsidP="00EB311B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762074">
              <w:rPr>
                <w:rFonts w:ascii="Arial" w:hAnsi="Arial" w:cs="Arial"/>
                <w:i/>
                <w:sz w:val="18"/>
                <w:szCs w:val="18"/>
              </w:rPr>
              <w:t>(v příloze)</w:t>
            </w:r>
          </w:p>
        </w:tc>
        <w:tc>
          <w:tcPr>
            <w:tcW w:w="3854" w:type="dxa"/>
            <w:gridSpan w:val="2"/>
            <w:tcBorders>
              <w:top w:val="single" w:sz="4" w:space="0" w:color="000000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AD625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v</w:t>
            </w:r>
            <w:r w:rsidR="00AD625B">
              <w:rPr>
                <w:rFonts w:ascii="Arial" w:hAnsi="Arial" w:cs="Arial"/>
                <w:sz w:val="18"/>
                <w:szCs w:val="18"/>
              </w:rPr>
              <w:t>ýpis z veřejně dostupné evidence nemovitostí</w:t>
            </w:r>
            <w:r w:rsidRPr="0076207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62074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AD625B">
              <w:rPr>
                <w:rFonts w:ascii="Arial" w:hAnsi="Arial" w:cs="Arial"/>
                <w:i/>
                <w:sz w:val="18"/>
                <w:szCs w:val="18"/>
              </w:rPr>
              <w:t xml:space="preserve">neověřený </w:t>
            </w:r>
            <w:r w:rsidRPr="00762074">
              <w:rPr>
                <w:rFonts w:ascii="Arial" w:hAnsi="Arial" w:cs="Arial"/>
                <w:i/>
                <w:sz w:val="18"/>
                <w:szCs w:val="18"/>
              </w:rPr>
              <w:t>doklad vlastnictví)</w:t>
            </w:r>
          </w:p>
        </w:tc>
        <w:tc>
          <w:tcPr>
            <w:tcW w:w="3340" w:type="dxa"/>
            <w:gridSpan w:val="3"/>
            <w:tcBorders>
              <w:top w:val="single" w:sz="4" w:space="0" w:color="000000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ANO / NE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nákres umístění stromu</w:t>
            </w:r>
          </w:p>
        </w:tc>
        <w:tc>
          <w:tcPr>
            <w:tcW w:w="334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ANO / NE</w:t>
            </w:r>
          </w:p>
        </w:tc>
      </w:tr>
      <w:tr w:rsidR="00762074" w:rsidRPr="0098622D" w:rsidTr="00AD625B">
        <w:trPr>
          <w:trHeight w:val="397"/>
        </w:trPr>
        <w:tc>
          <w:tcPr>
            <w:tcW w:w="2093" w:type="dxa"/>
            <w:vMerge/>
            <w:tcBorders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fotodokumentace kácené dřeviny</w:t>
            </w:r>
          </w:p>
        </w:tc>
        <w:tc>
          <w:tcPr>
            <w:tcW w:w="3340" w:type="dxa"/>
            <w:gridSpan w:val="3"/>
            <w:tcBorders>
              <w:top w:val="single" w:sz="4" w:space="0" w:color="D9D9D9"/>
              <w:left w:val="single" w:sz="4" w:space="0" w:color="D9D9D9"/>
            </w:tcBorders>
            <w:shd w:val="clear" w:color="auto" w:fill="auto"/>
            <w:vAlign w:val="center"/>
          </w:tcPr>
          <w:p w:rsidR="00762074" w:rsidRPr="00762074" w:rsidRDefault="00762074" w:rsidP="00EB311B">
            <w:pPr>
              <w:rPr>
                <w:rFonts w:ascii="Arial" w:hAnsi="Arial" w:cs="Arial"/>
                <w:sz w:val="18"/>
                <w:szCs w:val="18"/>
              </w:rPr>
            </w:pPr>
            <w:r w:rsidRPr="00762074">
              <w:rPr>
                <w:rFonts w:ascii="Arial" w:hAnsi="Arial" w:cs="Arial"/>
                <w:sz w:val="18"/>
                <w:szCs w:val="18"/>
              </w:rPr>
              <w:t>ANO / NE</w:t>
            </w:r>
          </w:p>
        </w:tc>
      </w:tr>
    </w:tbl>
    <w:p w:rsidR="00762074" w:rsidRDefault="00762074" w:rsidP="00762074">
      <w:pPr>
        <w:jc w:val="center"/>
        <w:rPr>
          <w:rFonts w:ascii="Arial" w:hAnsi="Arial" w:cs="Arial"/>
          <w:b/>
        </w:rPr>
      </w:pPr>
    </w:p>
    <w:p w:rsidR="00762074" w:rsidRDefault="00762074" w:rsidP="00762074">
      <w:pPr>
        <w:jc w:val="center"/>
        <w:rPr>
          <w:rFonts w:ascii="Arial" w:hAnsi="Arial" w:cs="Arial"/>
          <w:b/>
          <w:sz w:val="18"/>
        </w:rPr>
      </w:pPr>
    </w:p>
    <w:p w:rsidR="00AD625B" w:rsidRPr="00AD625B" w:rsidRDefault="00AD625B" w:rsidP="00762074">
      <w:pPr>
        <w:jc w:val="center"/>
        <w:rPr>
          <w:rFonts w:ascii="Arial" w:hAnsi="Arial" w:cs="Arial"/>
          <w:b/>
          <w:sz w:val="18"/>
        </w:rPr>
      </w:pPr>
    </w:p>
    <w:p w:rsidR="00762074" w:rsidRPr="00AD625B" w:rsidRDefault="00762074" w:rsidP="00762074">
      <w:pPr>
        <w:rPr>
          <w:rFonts w:ascii="Arial" w:hAnsi="Arial" w:cs="Arial"/>
          <w:b/>
          <w:sz w:val="18"/>
        </w:rPr>
      </w:pPr>
    </w:p>
    <w:p w:rsidR="00762074" w:rsidRDefault="00762074" w:rsidP="00762074">
      <w:pPr>
        <w:rPr>
          <w:rFonts w:ascii="Arial" w:hAnsi="Arial" w:cs="Arial"/>
          <w:sz w:val="18"/>
        </w:rPr>
      </w:pPr>
      <w:r w:rsidRPr="00AD625B">
        <w:rPr>
          <w:rFonts w:ascii="Arial" w:hAnsi="Arial" w:cs="Arial"/>
          <w:sz w:val="18"/>
        </w:rPr>
        <w:t xml:space="preserve">Podáno dne: </w:t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</w:r>
      <w:r w:rsidRPr="00AD625B">
        <w:rPr>
          <w:rFonts w:ascii="Arial" w:hAnsi="Arial" w:cs="Arial"/>
          <w:sz w:val="18"/>
        </w:rPr>
        <w:tab/>
        <w:t>Podpis (razítko) žadatele:</w:t>
      </w:r>
    </w:p>
    <w:p w:rsidR="0020117B" w:rsidRDefault="0020117B" w:rsidP="00762074">
      <w:pPr>
        <w:rPr>
          <w:rFonts w:ascii="Arial" w:hAnsi="Arial" w:cs="Arial"/>
          <w:sz w:val="18"/>
        </w:rPr>
      </w:pPr>
    </w:p>
    <w:p w:rsidR="0020117B" w:rsidRDefault="0020117B" w:rsidP="00762074">
      <w:pPr>
        <w:rPr>
          <w:rFonts w:ascii="Arial" w:hAnsi="Arial" w:cs="Arial"/>
          <w:sz w:val="18"/>
        </w:rPr>
      </w:pPr>
    </w:p>
    <w:p w:rsidR="00573331" w:rsidRDefault="00573331" w:rsidP="00762074">
      <w:pPr>
        <w:rPr>
          <w:rFonts w:ascii="Arial" w:hAnsi="Arial" w:cs="Arial"/>
          <w:sz w:val="18"/>
        </w:rPr>
      </w:pPr>
      <w:bookmarkStart w:id="0" w:name="_GoBack"/>
      <w:bookmarkEnd w:id="0"/>
    </w:p>
    <w:sectPr w:rsidR="00573331" w:rsidSect="002D4A6F">
      <w:headerReference w:type="default" r:id="rId9"/>
      <w:footerReference w:type="default" r:id="rId10"/>
      <w:pgSz w:w="11905" w:h="16837"/>
      <w:pgMar w:top="2240" w:right="1417" w:bottom="1417" w:left="1417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765" w:rsidRDefault="00C71765">
      <w:r>
        <w:separator/>
      </w:r>
    </w:p>
  </w:endnote>
  <w:endnote w:type="continuationSeparator" w:id="0">
    <w:p w:rsidR="00C71765" w:rsidRDefault="00C71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9072A1DC-BBB7-40AF-BE63-572E5F216C40}"/>
    <w:embedBold r:id="rId2" w:fontKey="{5701FAF2-41DB-4671-B91F-F6CBCD8E1EBD}"/>
    <w:embedItalic r:id="rId3" w:fontKey="{27F59106-7395-45EA-B4E6-AFC59903978D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03F7BB4-7A26-4DED-855B-6C7AD2BE34F2}"/>
    <w:embedItalic r:id="rId5" w:fontKey="{04F1279A-EF06-43A7-BB1D-BBF203EA54A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8F79C25A-22CD-41AC-9146-821BDA8399CE}"/>
    <w:embedBold r:id="rId7" w:fontKey="{5C8E8DA1-C63B-4DF7-9535-CAB31895B676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8" w:fontKey="{D2CC703E-3A0D-4AA4-963A-FF74AFB06361}"/>
    <w:embedBold r:id="rId9" w:fontKey="{FA9AF7F1-F952-494B-AB9E-581CFAD7292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33A1EC83-2300-4851-938E-19C27D9B30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C3" w:rsidRDefault="002D4A6F" w:rsidP="007C0D94">
    <w:pPr>
      <w:pStyle w:val="Zhlav"/>
      <w:tabs>
        <w:tab w:val="clear" w:pos="9069"/>
        <w:tab w:val="center" w:pos="567"/>
        <w:tab w:val="center" w:pos="709"/>
        <w:tab w:val="right" w:pos="8505"/>
      </w:tabs>
      <w:spacing w:before="40"/>
      <w:rPr>
        <w:rFonts w:ascii="Constantia" w:hAnsi="Constantia" w:cs="Arial"/>
        <w:color w:val="000000" w:themeColor="text1"/>
      </w:rPr>
    </w:pP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A0936B" wp14:editId="794433AE">
              <wp:simplePos x="0" y="0"/>
              <wp:positionH relativeFrom="column">
                <wp:posOffset>5358130</wp:posOffset>
              </wp:positionH>
              <wp:positionV relativeFrom="paragraph">
                <wp:posOffset>7619</wp:posOffset>
              </wp:positionV>
              <wp:extent cx="512446" cy="180975"/>
              <wp:effectExtent l="0" t="0" r="20955" b="28575"/>
              <wp:wrapNone/>
              <wp:docPr id="6" name="Pravoúhl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512446" cy="18097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Pravoúhlá spojnice 6" o:spid="_x0000_s1026" type="#_x0000_t34" style="position:absolute;margin-left:421.9pt;margin-top:.6pt;width:40.35pt;height:14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" strokecolor="gray [1629]"/>
          </w:pict>
        </mc:Fallback>
      </mc:AlternateContent>
    </w: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7F82D0" wp14:editId="5ECA2EEA">
              <wp:simplePos x="0" y="0"/>
              <wp:positionH relativeFrom="column">
                <wp:posOffset>-23495</wp:posOffset>
              </wp:positionH>
              <wp:positionV relativeFrom="paragraph">
                <wp:posOffset>7620</wp:posOffset>
              </wp:positionV>
              <wp:extent cx="5534025" cy="180975"/>
              <wp:effectExtent l="0" t="0" r="9525" b="28575"/>
              <wp:wrapNone/>
              <wp:docPr id="5" name="Pravoúhl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180975"/>
                      </a:xfrm>
                      <a:prstGeom prst="bentConnector3">
                        <a:avLst>
                          <a:gd name="adj1" fmla="val 95439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Pravoúhlá spojnice 5" o:spid="_x0000_s1026" type="#_x0000_t34" style="position:absolute;margin-left:-1.85pt;margin-top:.6pt;width:435.75pt;height:1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" adj="20615" strokecolor="gray [1629]"/>
          </w:pict>
        </mc:Fallback>
      </mc:AlternateConten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tel.: 494 627 134 </w:t>
    </w:r>
    <w:r w:rsidR="007F36E6" w:rsidRPr="006E764A">
      <w:rPr>
        <w:rFonts w:ascii="Constantia" w:hAnsi="Constantia" w:cs="Arial"/>
        <w:color w:val="7F7F7F" w:themeColor="text1" w:themeTint="80"/>
        <w:sz w:val="18"/>
        <w:lang w:val="en-US"/>
      </w:rPr>
      <w:t>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fax: 494 627 005 | email: </w:t>
    </w:r>
    <w:hyperlink r:id="rId1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ou@bolehost.cz</w:t>
      </w:r>
    </w:hyperlink>
    <w:r w:rsidR="007F36E6" w:rsidRPr="006E764A">
      <w:rPr>
        <w:rStyle w:val="Hypertextovodkaz"/>
        <w:rFonts w:ascii="Constantia" w:hAnsi="Constantia" w:cs="Arial"/>
        <w:color w:val="7F7F7F" w:themeColor="text1" w:themeTint="80"/>
        <w:sz w:val="18"/>
        <w:u w:val="none"/>
      </w:rPr>
      <w:t xml:space="preserve"> 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</w:t>
    </w:r>
    <w:hyperlink r:id="rId2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www.obecbolehost.cz</w:t>
      </w:r>
    </w:hyperlink>
    <w:r w:rsidR="007F36E6">
      <w:rPr>
        <w:rFonts w:ascii="Constantia" w:hAnsi="Constantia" w:cs="Arial"/>
        <w:color w:val="000000" w:themeColor="text1"/>
      </w:rPr>
      <w:tab/>
    </w:r>
    <w:r w:rsidR="007F36E6" w:rsidRPr="006E764A">
      <w:rPr>
        <w:rFonts w:ascii="Arial" w:hAnsi="Arial" w:cs="Arial"/>
        <w:color w:val="000000" w:themeColor="text1"/>
        <w:sz w:val="18"/>
      </w:rPr>
      <w:tab/>
    </w:r>
    <w:r w:rsidR="007F36E6" w:rsidRPr="006E764A">
      <w:rPr>
        <w:rFonts w:ascii="Arial" w:hAnsi="Arial" w:cs="Arial"/>
        <w:sz w:val="18"/>
      </w:rPr>
      <w:fldChar w:fldCharType="begin"/>
    </w:r>
    <w:r w:rsidR="007F36E6" w:rsidRPr="006E764A">
      <w:rPr>
        <w:rFonts w:ascii="Arial" w:hAnsi="Arial" w:cs="Arial"/>
        <w:sz w:val="18"/>
      </w:rPr>
      <w:instrText>PAGE   \* MERGEFORMAT</w:instrText>
    </w:r>
    <w:r w:rsidR="007F36E6" w:rsidRPr="006E764A">
      <w:rPr>
        <w:rFonts w:ascii="Arial" w:hAnsi="Arial" w:cs="Arial"/>
        <w:sz w:val="18"/>
      </w:rPr>
      <w:fldChar w:fldCharType="separate"/>
    </w:r>
    <w:r w:rsidR="00C71765">
      <w:rPr>
        <w:rFonts w:ascii="Arial" w:hAnsi="Arial" w:cs="Arial"/>
        <w:noProof/>
        <w:sz w:val="18"/>
      </w:rPr>
      <w:t>1</w:t>
    </w:r>
    <w:r w:rsidR="007F36E6" w:rsidRPr="006E764A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765" w:rsidRDefault="00C71765">
      <w:r>
        <w:separator/>
      </w:r>
    </w:p>
  </w:footnote>
  <w:footnote w:type="continuationSeparator" w:id="0">
    <w:p w:rsidR="00C71765" w:rsidRDefault="00C71765">
      <w:r>
        <w:continuationSeparator/>
      </w:r>
    </w:p>
  </w:footnote>
  <w:footnote w:id="1">
    <w:p w:rsidR="00AA5EFD" w:rsidRPr="00AA5EFD" w:rsidRDefault="00AA5EFD" w:rsidP="00AA5EFD">
      <w:pPr>
        <w:pStyle w:val="Textpoznpodarou"/>
        <w:rPr>
          <w:rFonts w:ascii="Arial" w:hAnsi="Arial" w:cs="Arial"/>
          <w:i/>
          <w:sz w:val="16"/>
          <w:szCs w:val="16"/>
        </w:rPr>
      </w:pPr>
      <w:r w:rsidRPr="00AA5EFD">
        <w:rPr>
          <w:rStyle w:val="Znakapoznpodarou"/>
          <w:rFonts w:ascii="Arial" w:hAnsi="Arial" w:cs="Arial"/>
          <w:i/>
          <w:sz w:val="16"/>
          <w:szCs w:val="16"/>
        </w:rPr>
        <w:footnoteRef/>
      </w:r>
      <w:r w:rsidRPr="00AA5EFD">
        <w:rPr>
          <w:rFonts w:ascii="Arial" w:hAnsi="Arial" w:cs="Arial"/>
          <w:i/>
          <w:sz w:val="16"/>
          <w:szCs w:val="16"/>
        </w:rPr>
        <w:t xml:space="preserve"> V případě neodkladného kácení stromů ohrožujících bezpečnost a životy lidí nebo hrozících způsobením majetkové škody, podáváte pouze písemné oznámení, a sice do15 dnů od provedení kácení. Toto pravidlo je platné pro neodkladné pokácení např. v době živelných pohrom.</w:t>
      </w:r>
    </w:p>
  </w:footnote>
  <w:footnote w:id="2">
    <w:p w:rsidR="00F8791A" w:rsidRPr="00AA5EFD" w:rsidRDefault="00F8791A">
      <w:pPr>
        <w:pStyle w:val="Textpoznpodarou"/>
        <w:rPr>
          <w:rFonts w:ascii="Arial" w:hAnsi="Arial" w:cs="Arial"/>
          <w:i/>
          <w:sz w:val="16"/>
        </w:rPr>
      </w:pPr>
      <w:r w:rsidRPr="00AA5EFD">
        <w:rPr>
          <w:rStyle w:val="Znakapoznpodarou"/>
          <w:rFonts w:ascii="Arial" w:hAnsi="Arial" w:cs="Arial"/>
          <w:i/>
          <w:sz w:val="16"/>
        </w:rPr>
        <w:footnoteRef/>
      </w:r>
      <w:r w:rsidRPr="00AA5EFD">
        <w:rPr>
          <w:rFonts w:ascii="Arial" w:hAnsi="Arial" w:cs="Arial"/>
          <w:i/>
          <w:sz w:val="16"/>
        </w:rPr>
        <w:t xml:space="preserve"> </w:t>
      </w:r>
      <w:r w:rsidRPr="00AA5EFD">
        <w:rPr>
          <w:rFonts w:ascii="Arial" w:hAnsi="Arial" w:cs="Arial"/>
          <w:i/>
          <w:sz w:val="16"/>
        </w:rPr>
        <w:t>Uveďte přesný název dřeviny např. Smrk ztepilý, Smrk pichlavý, Smrk stříbrný, Bříza bělokorá, Vrba jíva apod.)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87" w:rsidRPr="002D4A6F" w:rsidRDefault="00E92092" w:rsidP="00EB3A87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</w:rPr>
    </w:pPr>
    <w:r w:rsidRPr="0055065A">
      <w:rPr>
        <w:rFonts w:cs="Tahoma"/>
        <w:b/>
        <w:caps/>
        <w:noProof/>
        <w:sz w:val="36"/>
        <w:lang w:eastAsia="cs-CZ"/>
      </w:rPr>
      <w:drawing>
        <wp:anchor distT="0" distB="0" distL="93345" distR="93345" simplePos="0" relativeHeight="251665408" behindDoc="0" locked="0" layoutInCell="1" allowOverlap="1" wp14:anchorId="29C82A6F" wp14:editId="7F10B89D">
          <wp:simplePos x="0" y="0"/>
          <wp:positionH relativeFrom="page">
            <wp:posOffset>877570</wp:posOffset>
          </wp:positionH>
          <wp:positionV relativeFrom="page">
            <wp:posOffset>425450</wp:posOffset>
          </wp:positionV>
          <wp:extent cx="730250" cy="791845"/>
          <wp:effectExtent l="0" t="0" r="0" b="8255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91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857" w:rsidRPr="002D4A6F">
      <w:rPr>
        <w:rFonts w:ascii="Arial" w:hAnsi="Arial" w:cs="Arial"/>
        <w:b/>
        <w:noProof/>
        <w:sz w:val="10"/>
        <w:lang w:eastAsia="cs-CZ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3F876C80" wp14:editId="495A41F1">
              <wp:simplePos x="0" y="0"/>
              <wp:positionH relativeFrom="column">
                <wp:posOffset>-868680</wp:posOffset>
              </wp:positionH>
              <wp:positionV relativeFrom="page">
                <wp:posOffset>3734435</wp:posOffset>
              </wp:positionV>
              <wp:extent cx="238125" cy="3618230"/>
              <wp:effectExtent l="0" t="0" r="9525" b="20320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3618230"/>
                        <a:chOff x="0" y="5760"/>
                        <a:chExt cx="375" cy="5698"/>
                      </a:xfrm>
                    </wpg:grpSpPr>
                    <wps:wsp>
                      <wps:cNvPr id="4" name="Line 10"/>
                      <wps:cNvCnPr/>
                      <wps:spPr bwMode="auto">
                        <a:xfrm>
                          <a:off x="0" y="5760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1"/>
                      <wps:cNvCnPr/>
                      <wps:spPr bwMode="auto">
                        <a:xfrm>
                          <a:off x="0" y="11458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68.4pt;margin-top:294.05pt;width:18.75pt;height:284.9pt;z-index:251661312;mso-position-vertical-relative:page" coordorigin=",5760" coordsize="375,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">
              <v:line id="Line 10" o:spid="_x0000_s1027" style="position:absolute;visibility:visible;mso-wrap-style:square" from="0,5760" to="375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H7sQAAADaAAAADwAAAGRycy9kb3ducmV2LnhtbESPQWvCQBSE74L/YXlCb7qxaCmpq4gl&#10;VtuTSSn09sg+k2D2bciuJvn3bqHgcZiZb5jVpje1uFHrKssK5rMIBHFudcWFgu8smb6CcB5ZY22Z&#10;FAzkYLMej1YYa9vxiW6pL0SAsItRQel9E0vp8pIMupltiIN3tq1BH2RbSN1iF+Cmls9R9CINVhwW&#10;SmxoV1J+Sa9GgblsT9nH9bd6nw/75Csxy/rz56jU06TfvoHw1PtH+L990AoW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gfuxAAAANoAAAAPAAAAAAAAAAAA&#10;AAAAAKECAABkcnMvZG93bnJldi54bWxQSwUGAAAAAAQABAD5AAAAkgMAAAAA&#10;" strokecolor="#969696"/>
              <v:line id="Line 11" o:spid="_x0000_s1028" style="position:absolute;visibility:visible;mso-wrap-style:square" from="0,11458" to="37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ZmcQAAADaAAAADwAAAGRycy9kb3ducmV2LnhtbESPQWvCQBSE74L/YXlCb7qxoC2pq4gl&#10;VtuTSSn09sg+k2D2bciuJvn3bqHgcZiZb5jVpje1uFHrKssK5rMIBHFudcWFgu8smb6CcB5ZY22Z&#10;FAzkYLMej1YYa9vxiW6pL0SAsItRQel9E0vp8pIMupltiIN3tq1BH2RbSN1iF+Cmls9RtJQGKw4L&#10;JTa0Kym/pFejwFy2p+zj+lu9z4d98pWYRf35c1TqadJv30B46v0j/N8+aAUv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JmZxAAAANoAAAAPAAAAAAAAAAAA&#10;AAAAAKECAABkcnMvZG93bnJldi54bWxQSwUGAAAAAAQABAD5AAAAkgMAAAAA&#10;" strokecolor="#969696"/>
              <w10:wrap anchory="page"/>
              <w10:anchorlock/>
            </v:group>
          </w:pict>
        </mc:Fallback>
      </mc:AlternateContent>
    </w:r>
  </w:p>
  <w:p w:rsidR="007C0D94" w:rsidRPr="00E92092" w:rsidRDefault="001B63E3" w:rsidP="007C0D94">
    <w:pPr>
      <w:pStyle w:val="Zhlav"/>
      <w:tabs>
        <w:tab w:val="clear" w:pos="4536"/>
        <w:tab w:val="clear" w:pos="9069"/>
      </w:tabs>
      <w:spacing w:after="60"/>
      <w:jc w:val="right"/>
      <w:rPr>
        <w:rFonts w:ascii="Constantia" w:hAnsi="Constantia" w:cs="Tahoma"/>
        <w:b/>
        <w:caps/>
        <w:spacing w:val="50"/>
        <w:sz w:val="40"/>
      </w:rPr>
    </w:pPr>
    <w:r w:rsidRPr="00E92092">
      <w:rPr>
        <w:rFonts w:ascii="Constantia" w:hAnsi="Constantia" w:cs="Tahoma"/>
        <w:b/>
        <w:caps/>
        <w:spacing w:val="50"/>
        <w:sz w:val="40"/>
      </w:rPr>
      <w:t>Obec</w:t>
    </w:r>
    <w:r w:rsidR="00E92092" w:rsidRPr="00E92092">
      <w:rPr>
        <w:rFonts w:ascii="Constantia" w:hAnsi="Constantia" w:cs="Tahoma"/>
        <w:b/>
        <w:caps/>
        <w:spacing w:val="50"/>
        <w:sz w:val="40"/>
      </w:rPr>
      <w:t>NÍ ÚŘAD</w:t>
    </w:r>
    <w:r w:rsidRPr="00E92092">
      <w:rPr>
        <w:rFonts w:ascii="Constantia" w:hAnsi="Constantia" w:cs="Tahoma"/>
        <w:b/>
        <w:caps/>
        <w:spacing w:val="50"/>
        <w:sz w:val="40"/>
      </w:rPr>
      <w:t xml:space="preserve"> Bolehošť</w:t>
    </w:r>
  </w:p>
  <w:p w:rsidR="001B63E3" w:rsidRPr="00E92092" w:rsidRDefault="00107BA7" w:rsidP="007C0D94">
    <w:pPr>
      <w:pStyle w:val="Zhlav"/>
      <w:tabs>
        <w:tab w:val="clear" w:pos="4536"/>
        <w:tab w:val="clear" w:pos="9069"/>
      </w:tabs>
      <w:spacing w:after="60"/>
      <w:jc w:val="right"/>
      <w:rPr>
        <w:rFonts w:ascii="Constantia" w:hAnsi="Constantia"/>
        <w:sz w:val="18"/>
        <w:szCs w:val="20"/>
      </w:rPr>
    </w:pPr>
    <w:r w:rsidRPr="00E92092">
      <w:rPr>
        <w:rFonts w:ascii="Constantia" w:hAnsi="Constantia"/>
        <w:sz w:val="18"/>
        <w:szCs w:val="20"/>
      </w:rPr>
      <w:t xml:space="preserve">se sídlem </w:t>
    </w:r>
    <w:r w:rsidR="001B63E3" w:rsidRPr="00E92092">
      <w:rPr>
        <w:rFonts w:ascii="Constantia" w:hAnsi="Constantia"/>
        <w:sz w:val="18"/>
        <w:szCs w:val="20"/>
      </w:rPr>
      <w:t xml:space="preserve">Bolehošť </w:t>
    </w:r>
    <w:r w:rsidR="00E92092">
      <w:rPr>
        <w:rFonts w:ascii="Constantia" w:hAnsi="Constantia"/>
        <w:sz w:val="18"/>
        <w:szCs w:val="20"/>
      </w:rPr>
      <w:t xml:space="preserve">čp. </w:t>
    </w:r>
    <w:r w:rsidR="001B63E3" w:rsidRPr="00E92092">
      <w:rPr>
        <w:rFonts w:ascii="Constantia" w:hAnsi="Constantia"/>
        <w:sz w:val="18"/>
        <w:szCs w:val="20"/>
      </w:rPr>
      <w:t>10, 517</w:t>
    </w:r>
    <w:r w:rsidR="008E56C3" w:rsidRPr="00E92092">
      <w:rPr>
        <w:rFonts w:ascii="Constantia" w:hAnsi="Constantia"/>
        <w:sz w:val="18"/>
        <w:szCs w:val="20"/>
      </w:rPr>
      <w:t xml:space="preserve"> </w:t>
    </w:r>
    <w:r w:rsidR="001B63E3" w:rsidRPr="00E92092">
      <w:rPr>
        <w:rFonts w:ascii="Constantia" w:hAnsi="Constantia"/>
        <w:sz w:val="18"/>
        <w:szCs w:val="20"/>
      </w:rPr>
      <w:t>31 Bolehošť</w:t>
    </w:r>
  </w:p>
  <w:p w:rsidR="00B92BB3" w:rsidRPr="001B63E3" w:rsidRDefault="00C71765" w:rsidP="001B63E3">
    <w:pPr>
      <w:pStyle w:val="Zhlav"/>
    </w:pPr>
    <w:r>
      <w:rPr>
        <w:rFonts w:ascii="Constantia" w:hAnsi="Constantia"/>
        <w:color w:val="333333"/>
        <w:sz w:val="6"/>
        <w:szCs w:val="26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97652CD"/>
    <w:multiLevelType w:val="hybridMultilevel"/>
    <w:tmpl w:val="C7186AFC"/>
    <w:lvl w:ilvl="0" w:tplc="8A24EC6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39506E2E"/>
    <w:multiLevelType w:val="hybridMultilevel"/>
    <w:tmpl w:val="16181398"/>
    <w:lvl w:ilvl="0" w:tplc="E49E10C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4EF602E3"/>
    <w:multiLevelType w:val="hybridMultilevel"/>
    <w:tmpl w:val="9AF071DE"/>
    <w:lvl w:ilvl="0" w:tplc="761A60A8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>
    <w:nsid w:val="51FD1F44"/>
    <w:multiLevelType w:val="hybridMultilevel"/>
    <w:tmpl w:val="678E45BE"/>
    <w:lvl w:ilvl="0" w:tplc="DC1EEA62">
      <w:numFmt w:val="bullet"/>
      <w:lvlText w:val="-"/>
      <w:lvlJc w:val="left"/>
      <w:pPr>
        <w:ind w:left="1499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6">
    <w:nsid w:val="708F6DF4"/>
    <w:multiLevelType w:val="hybridMultilevel"/>
    <w:tmpl w:val="0CEAD1BA"/>
    <w:lvl w:ilvl="0" w:tplc="F4F2B05A">
      <w:numFmt w:val="bullet"/>
      <w:lvlText w:val="-"/>
      <w:lvlJc w:val="left"/>
      <w:pPr>
        <w:ind w:left="1783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7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74"/>
    <w:rsid w:val="00006FF8"/>
    <w:rsid w:val="000C0CF8"/>
    <w:rsid w:val="00107BA7"/>
    <w:rsid w:val="00130517"/>
    <w:rsid w:val="001B63E3"/>
    <w:rsid w:val="001E290D"/>
    <w:rsid w:val="0020117B"/>
    <w:rsid w:val="00261857"/>
    <w:rsid w:val="0027618F"/>
    <w:rsid w:val="00294966"/>
    <w:rsid w:val="002B4994"/>
    <w:rsid w:val="002B7FBD"/>
    <w:rsid w:val="002C25D1"/>
    <w:rsid w:val="002D4A6F"/>
    <w:rsid w:val="00343A15"/>
    <w:rsid w:val="003876F7"/>
    <w:rsid w:val="003F5F4A"/>
    <w:rsid w:val="004415F8"/>
    <w:rsid w:val="00455CC6"/>
    <w:rsid w:val="00460715"/>
    <w:rsid w:val="00467B49"/>
    <w:rsid w:val="004B20F8"/>
    <w:rsid w:val="004B5E11"/>
    <w:rsid w:val="004C186E"/>
    <w:rsid w:val="004F7590"/>
    <w:rsid w:val="005347D4"/>
    <w:rsid w:val="005379D1"/>
    <w:rsid w:val="005732E4"/>
    <w:rsid w:val="00573331"/>
    <w:rsid w:val="005804ED"/>
    <w:rsid w:val="005945EB"/>
    <w:rsid w:val="005A55B5"/>
    <w:rsid w:val="005F4894"/>
    <w:rsid w:val="00636361"/>
    <w:rsid w:val="0065063C"/>
    <w:rsid w:val="006671C6"/>
    <w:rsid w:val="006A0BC9"/>
    <w:rsid w:val="006C7C07"/>
    <w:rsid w:val="006D6E3F"/>
    <w:rsid w:val="006E764A"/>
    <w:rsid w:val="00762074"/>
    <w:rsid w:val="007B7E16"/>
    <w:rsid w:val="007C0D94"/>
    <w:rsid w:val="007C7A80"/>
    <w:rsid w:val="007D7D22"/>
    <w:rsid w:val="007F176F"/>
    <w:rsid w:val="007F36E6"/>
    <w:rsid w:val="00834333"/>
    <w:rsid w:val="00837BE9"/>
    <w:rsid w:val="00845D90"/>
    <w:rsid w:val="008B28B7"/>
    <w:rsid w:val="008E3B4E"/>
    <w:rsid w:val="008E56C3"/>
    <w:rsid w:val="008F6BC7"/>
    <w:rsid w:val="00912654"/>
    <w:rsid w:val="009213B5"/>
    <w:rsid w:val="009517A7"/>
    <w:rsid w:val="00985F6E"/>
    <w:rsid w:val="0099400A"/>
    <w:rsid w:val="00A1138E"/>
    <w:rsid w:val="00A464A3"/>
    <w:rsid w:val="00A56F86"/>
    <w:rsid w:val="00A6092A"/>
    <w:rsid w:val="00A862C8"/>
    <w:rsid w:val="00A912D5"/>
    <w:rsid w:val="00AA5EFD"/>
    <w:rsid w:val="00AD625B"/>
    <w:rsid w:val="00B14D0B"/>
    <w:rsid w:val="00B271DE"/>
    <w:rsid w:val="00B35A2B"/>
    <w:rsid w:val="00B72E46"/>
    <w:rsid w:val="00B87C00"/>
    <w:rsid w:val="00B910AF"/>
    <w:rsid w:val="00B92AD9"/>
    <w:rsid w:val="00B92BB3"/>
    <w:rsid w:val="00BB30F4"/>
    <w:rsid w:val="00C10D10"/>
    <w:rsid w:val="00C10DED"/>
    <w:rsid w:val="00C16C95"/>
    <w:rsid w:val="00C35B59"/>
    <w:rsid w:val="00C45865"/>
    <w:rsid w:val="00C71765"/>
    <w:rsid w:val="00C82F6F"/>
    <w:rsid w:val="00C90B5D"/>
    <w:rsid w:val="00C93E12"/>
    <w:rsid w:val="00CB507A"/>
    <w:rsid w:val="00CD548D"/>
    <w:rsid w:val="00CF2057"/>
    <w:rsid w:val="00D177EB"/>
    <w:rsid w:val="00D44BF1"/>
    <w:rsid w:val="00DD1865"/>
    <w:rsid w:val="00DD686A"/>
    <w:rsid w:val="00E92092"/>
    <w:rsid w:val="00EA65EA"/>
    <w:rsid w:val="00EB3A87"/>
    <w:rsid w:val="00F01728"/>
    <w:rsid w:val="00F8791A"/>
    <w:rsid w:val="00FA2B00"/>
    <w:rsid w:val="00F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62074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character" w:styleId="Zstupntext">
    <w:name w:val="Placeholder Text"/>
    <w:basedOn w:val="Standardnpsmoodstavce"/>
    <w:uiPriority w:val="99"/>
    <w:semiHidden/>
    <w:rsid w:val="005945EB"/>
    <w:rPr>
      <w:color w:val="808080"/>
    </w:rPr>
  </w:style>
  <w:style w:type="paragraph" w:styleId="Nzev">
    <w:name w:val="Title"/>
    <w:basedOn w:val="Normln"/>
    <w:next w:val="Normln"/>
    <w:link w:val="NzevChar"/>
    <w:qFormat/>
    <w:rsid w:val="0076207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762074"/>
    <w:rPr>
      <w:rFonts w:ascii="Cambria" w:hAnsi="Cambria"/>
      <w:b/>
      <w:bCs/>
      <w:kern w:val="28"/>
      <w:sz w:val="32"/>
      <w:szCs w:val="32"/>
      <w:lang w:eastAsia="ar-SA"/>
    </w:rPr>
  </w:style>
  <w:style w:type="paragraph" w:styleId="Textvysvtlivek">
    <w:name w:val="endnote text"/>
    <w:basedOn w:val="Normln"/>
    <w:link w:val="TextvysvtlivekChar"/>
    <w:rsid w:val="00AD625B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AD625B"/>
    <w:rPr>
      <w:rFonts w:eastAsia="Lucida Sans Unicode"/>
      <w:lang w:eastAsia="ar-SA"/>
    </w:rPr>
  </w:style>
  <w:style w:type="character" w:styleId="Odkaznavysvtlivky">
    <w:name w:val="endnote reference"/>
    <w:basedOn w:val="Standardnpsmoodstavce"/>
    <w:rsid w:val="00AD625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62074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character" w:styleId="Zstupntext">
    <w:name w:val="Placeholder Text"/>
    <w:basedOn w:val="Standardnpsmoodstavce"/>
    <w:uiPriority w:val="99"/>
    <w:semiHidden/>
    <w:rsid w:val="005945EB"/>
    <w:rPr>
      <w:color w:val="808080"/>
    </w:rPr>
  </w:style>
  <w:style w:type="paragraph" w:styleId="Nzev">
    <w:name w:val="Title"/>
    <w:basedOn w:val="Normln"/>
    <w:next w:val="Normln"/>
    <w:link w:val="NzevChar"/>
    <w:qFormat/>
    <w:rsid w:val="0076207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762074"/>
    <w:rPr>
      <w:rFonts w:ascii="Cambria" w:hAnsi="Cambria"/>
      <w:b/>
      <w:bCs/>
      <w:kern w:val="28"/>
      <w:sz w:val="32"/>
      <w:szCs w:val="32"/>
      <w:lang w:eastAsia="ar-SA"/>
    </w:rPr>
  </w:style>
  <w:style w:type="paragraph" w:styleId="Textvysvtlivek">
    <w:name w:val="endnote text"/>
    <w:basedOn w:val="Normln"/>
    <w:link w:val="TextvysvtlivekChar"/>
    <w:rsid w:val="00AD625B"/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AD625B"/>
    <w:rPr>
      <w:rFonts w:eastAsia="Lucida Sans Unicode"/>
      <w:lang w:eastAsia="ar-SA"/>
    </w:rPr>
  </w:style>
  <w:style w:type="character" w:styleId="Odkaznavysvtlivky">
    <w:name w:val="endnote reference"/>
    <w:basedOn w:val="Standardnpsmoodstavce"/>
    <w:rsid w:val="00AD62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&#218;\O&#218;_&#250;&#345;edn&#237;%20sd&#283;len&#237;%202016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EF213-C62A-4E28-B614-F5ED72095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OÚ_úřední sdělení 2016</Template>
  <TotalTime>6</TotalTime>
  <Pages>1</Pages>
  <Words>101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PETR KUBÍČEK</cp:lastModifiedBy>
  <cp:revision>3</cp:revision>
  <cp:lastPrinted>2016-02-18T08:27:00Z</cp:lastPrinted>
  <dcterms:created xsi:type="dcterms:W3CDTF">2017-11-16T10:01:00Z</dcterms:created>
  <dcterms:modified xsi:type="dcterms:W3CDTF">2017-11-16T10:05:00Z</dcterms:modified>
</cp:coreProperties>
</file>